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5D" w:rsidRDefault="00A748E7" w:rsidP="008270CD">
      <w:pPr>
        <w:pStyle w:val="Onderdeel"/>
        <w:tabs>
          <w:tab w:val="clear" w:pos="1106"/>
          <w:tab w:val="left" w:pos="1077"/>
        </w:tabs>
        <w:spacing w:line="220" w:lineRule="exact"/>
        <w:rPr>
          <w:color w:val="auto"/>
        </w:rPr>
      </w:pPr>
      <w:r w:rsidRPr="004D7BD4">
        <w:tab/>
      </w:r>
      <w:r w:rsidR="005D075D">
        <w:tab/>
      </w:r>
      <w:r w:rsidR="005D075D">
        <w:tab/>
      </w:r>
      <w:r w:rsidR="005D075D">
        <w:tab/>
      </w:r>
      <w:r w:rsidR="005D075D">
        <w:tab/>
      </w:r>
      <w:r w:rsidR="005D075D">
        <w:tab/>
      </w:r>
      <w:r w:rsidR="005D075D">
        <w:tab/>
      </w:r>
      <w:r w:rsidR="005D075D" w:rsidRPr="005D075D">
        <w:rPr>
          <w:color w:val="auto"/>
        </w:rPr>
        <w:t xml:space="preserve">         </w:t>
      </w:r>
    </w:p>
    <w:p w:rsidR="005D075D" w:rsidRDefault="005D075D" w:rsidP="008270CD">
      <w:pPr>
        <w:pStyle w:val="Onderdeel"/>
        <w:tabs>
          <w:tab w:val="clear" w:pos="1106"/>
          <w:tab w:val="left" w:pos="1077"/>
        </w:tabs>
        <w:spacing w:line="220" w:lineRule="exact"/>
        <w:rPr>
          <w:color w:val="auto"/>
        </w:rPr>
      </w:pPr>
    </w:p>
    <w:p w:rsidR="0053164C" w:rsidRDefault="002B745F" w:rsidP="008270CD">
      <w:pPr>
        <w:pStyle w:val="Onderdeel"/>
        <w:tabs>
          <w:tab w:val="clear" w:pos="1106"/>
          <w:tab w:val="left" w:pos="1077"/>
        </w:tabs>
        <w:spacing w:line="220" w:lineRule="exact"/>
        <w:rPr>
          <w:color w:val="auto"/>
          <w:sz w:val="18"/>
          <w:szCs w:val="18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C32E07">
        <w:rPr>
          <w:color w:val="auto"/>
        </w:rPr>
        <w:t xml:space="preserve">             </w:t>
      </w:r>
      <w:r w:rsidR="00C027BA">
        <w:rPr>
          <w:color w:val="auto"/>
        </w:rPr>
        <w:t xml:space="preserve">                                      </w:t>
      </w:r>
      <w:r w:rsidR="00C027BA" w:rsidRPr="00C027BA">
        <w:rPr>
          <w:color w:val="auto"/>
          <w:sz w:val="18"/>
          <w:szCs w:val="18"/>
        </w:rPr>
        <w:t xml:space="preserve"> </w:t>
      </w:r>
      <w:r w:rsidR="00725390">
        <w:rPr>
          <w:color w:val="auto"/>
          <w:sz w:val="18"/>
          <w:szCs w:val="18"/>
        </w:rPr>
        <w:t xml:space="preserve">                          </w:t>
      </w:r>
      <w:r w:rsidR="005D075D" w:rsidRPr="00C027BA">
        <w:rPr>
          <w:color w:val="auto"/>
          <w:sz w:val="18"/>
          <w:szCs w:val="18"/>
        </w:rPr>
        <w:t xml:space="preserve">Betalingsopdracht </w:t>
      </w:r>
    </w:p>
    <w:p w:rsidR="00C027BA" w:rsidRPr="00C027BA" w:rsidRDefault="00C027BA" w:rsidP="008270CD">
      <w:pPr>
        <w:pStyle w:val="Onderdeel"/>
        <w:tabs>
          <w:tab w:val="clear" w:pos="1106"/>
          <w:tab w:val="left" w:pos="1077"/>
        </w:tabs>
        <w:spacing w:line="220" w:lineRule="exact"/>
        <w:rPr>
          <w:rStyle w:val="Style1"/>
          <w:b w:val="0"/>
          <w:color w:val="auto"/>
          <w:sz w:val="18"/>
          <w:szCs w:val="18"/>
        </w:rPr>
      </w:pPr>
    </w:p>
    <w:tbl>
      <w:tblPr>
        <w:tblW w:w="1036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DA7DC8" w:rsidRPr="0011182D" w:rsidTr="003B48E2">
        <w:trPr>
          <w:cantSplit/>
          <w:trHeight w:val="472"/>
          <w:jc w:val="center"/>
        </w:trPr>
        <w:tc>
          <w:tcPr>
            <w:tcW w:w="10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DA7DC8" w:rsidRPr="00CE2815" w:rsidRDefault="00CE2815" w:rsidP="003B48E2">
            <w:pPr>
              <w:pStyle w:val="Default"/>
              <w:jc w:val="center"/>
              <w:rPr>
                <w:rFonts w:ascii="Palatino Linotype" w:hAnsi="Palatino Linotype" w:cs="Tahoma"/>
                <w:b/>
                <w:color w:val="0070C0"/>
                <w:sz w:val="14"/>
                <w:szCs w:val="14"/>
                <w:lang w:val="nl-NL"/>
              </w:rPr>
            </w:pPr>
            <w:r>
              <w:rPr>
                <w:rFonts w:ascii="Palatino Linotype" w:hAnsi="Palatino Linotype" w:cs="Tahoma"/>
                <w:b/>
                <w:color w:val="0070C0"/>
                <w:sz w:val="20"/>
                <w:szCs w:val="20"/>
                <w:lang w:val="nl-NL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Pr="0069233E">
              <w:rPr>
                <w:rFonts w:ascii="Palatino Linotype" w:hAnsi="Palatino Linotype" w:cs="Tahoma"/>
                <w:b/>
                <w:color w:val="0070C0"/>
                <w:sz w:val="16"/>
                <w:szCs w:val="16"/>
                <w:lang w:val="nl-NL"/>
              </w:rPr>
              <w:t>(BLOKLETTERS</w:t>
            </w:r>
            <w:r w:rsidR="00943641">
              <w:rPr>
                <w:rFonts w:ascii="Palatino Linotype" w:hAnsi="Palatino Linotype" w:cs="Tahoma"/>
                <w:b/>
                <w:color w:val="0070C0"/>
                <w:sz w:val="16"/>
                <w:szCs w:val="16"/>
                <w:lang w:val="nl-NL"/>
              </w:rPr>
              <w:t>)</w:t>
            </w:r>
          </w:p>
          <w:p w:rsidR="00284995" w:rsidRDefault="00284995" w:rsidP="005D075D">
            <w:pPr>
              <w:pStyle w:val="NormalWeb"/>
              <w:spacing w:before="0" w:beforeAutospacing="0" w:after="0" w:afterAutospacing="0"/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</w:pPr>
          </w:p>
          <w:p w:rsidR="005D075D" w:rsidRDefault="005D075D" w:rsidP="005D075D">
            <w:pPr>
              <w:pStyle w:val="NormalWeb"/>
              <w:spacing w:before="0" w:beforeAutospacing="0" w:after="0" w:afterAutospacing="0"/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</w:pPr>
            <w:r w:rsidRPr="00721F13"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  <w:t>Naam aanvrager: _______________________________________</w:t>
            </w:r>
            <w:r w:rsidR="00CE2815"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  <w:t>_______________________</w:t>
            </w:r>
            <w:r w:rsidRPr="00721F13"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  <w:tab/>
            </w:r>
          </w:p>
          <w:p w:rsidR="00CE2815" w:rsidRPr="00721F13" w:rsidRDefault="00CE2815" w:rsidP="005D075D">
            <w:pPr>
              <w:pStyle w:val="NormalWeb"/>
              <w:spacing w:before="0" w:beforeAutospacing="0" w:after="0" w:afterAutospacing="0"/>
              <w:rPr>
                <w:rFonts w:ascii="Palatino Linotype" w:hAnsi="Palatino Linotype"/>
                <w:sz w:val="22"/>
                <w:szCs w:val="22"/>
              </w:rPr>
            </w:pPr>
          </w:p>
          <w:p w:rsidR="005D075D" w:rsidRDefault="005D075D" w:rsidP="005D075D">
            <w:pPr>
              <w:pStyle w:val="NormalWeb"/>
              <w:spacing w:before="0" w:beforeAutospacing="0" w:after="0" w:afterAutospacing="0"/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</w:pPr>
            <w:r w:rsidRPr="00721F13"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  <w:t>Voornaam aanvrager: ___________________________________</w:t>
            </w:r>
            <w:r w:rsidR="00CE2815"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  <w:t>_______________________</w:t>
            </w:r>
          </w:p>
          <w:p w:rsidR="005D075D" w:rsidRDefault="005D075D" w:rsidP="005D075D">
            <w:pPr>
              <w:pStyle w:val="NormalWeb"/>
              <w:spacing w:before="0" w:beforeAutospacing="0" w:after="0" w:afterAutospacing="0"/>
              <w:rPr>
                <w:rFonts w:ascii="Palatino Linotype" w:hAnsi="Palatino Linotype" w:cs="Calibri"/>
                <w:b/>
                <w:bCs/>
                <w:color w:val="0070C0"/>
                <w:sz w:val="22"/>
                <w:szCs w:val="22"/>
              </w:rPr>
            </w:pPr>
          </w:p>
          <w:p w:rsidR="005D075D" w:rsidRPr="00721F13" w:rsidRDefault="005D075D" w:rsidP="005D075D">
            <w:pPr>
              <w:pStyle w:val="NormalWeb"/>
              <w:spacing w:before="0" w:beforeAutospacing="0" w:after="0" w:afterAutospacing="0"/>
              <w:rPr>
                <w:rFonts w:ascii="Palatino Linotype" w:hAnsi="Palatino Linotype"/>
              </w:rPr>
            </w:pPr>
            <w:r>
              <w:rPr>
                <w:rFonts w:ascii="Palatino Linotype" w:hAnsi="Palatino Linotype" w:cs="Calibri"/>
                <w:b/>
                <w:bCs/>
                <w:color w:val="0070C0"/>
              </w:rPr>
              <w:t xml:space="preserve">LET OP! ALLEEN NAAM EN GEBOORTE DATUM VAN DE </w:t>
            </w:r>
            <w:r w:rsidRPr="00B262B5">
              <w:rPr>
                <w:rFonts w:ascii="Palatino Linotype" w:hAnsi="Palatino Linotype" w:cs="Calibri"/>
                <w:b/>
                <w:bCs/>
                <w:color w:val="0070C0"/>
                <w:u w:val="single"/>
              </w:rPr>
              <w:t>AANVRAGER</w:t>
            </w:r>
            <w:r>
              <w:rPr>
                <w:rFonts w:ascii="Palatino Linotype" w:hAnsi="Palatino Linotype" w:cs="Calibri"/>
                <w:b/>
                <w:bCs/>
                <w:color w:val="0070C0"/>
              </w:rPr>
              <w:t xml:space="preserve"> IN DE EERSTE VELD VERMELDEN BIJ OVERBOEKINGEN/ OVERSCHRIJVINGEN </w:t>
            </w:r>
          </w:p>
          <w:p w:rsidR="00DA7DC8" w:rsidRPr="0011182D" w:rsidRDefault="00DA7DC8" w:rsidP="00DA7DC8">
            <w:pPr>
              <w:pStyle w:val="Default"/>
              <w:jc w:val="right"/>
              <w:rPr>
                <w:rFonts w:ascii="Palatino Linotype" w:hAnsi="Palatino Linotype" w:cs="Tahoma"/>
                <w:color w:val="auto"/>
                <w:sz w:val="16"/>
                <w:szCs w:val="16"/>
                <w:lang w:val="nl-NL"/>
              </w:rPr>
            </w:pPr>
          </w:p>
        </w:tc>
      </w:tr>
    </w:tbl>
    <w:p w:rsidR="00C027BA" w:rsidRDefault="00C027BA" w:rsidP="003D4EB0">
      <w:pPr>
        <w:tabs>
          <w:tab w:val="left" w:pos="1425"/>
        </w:tabs>
        <w:spacing w:after="0"/>
        <w:rPr>
          <w:rFonts w:ascii="Palatino Linotype" w:hAnsi="Palatino Linotype"/>
          <w:sz w:val="18"/>
          <w:szCs w:val="18"/>
        </w:rPr>
      </w:pPr>
    </w:p>
    <w:p w:rsidR="0067677C" w:rsidRPr="0011182D" w:rsidRDefault="003D4EB0" w:rsidP="003D4EB0">
      <w:pPr>
        <w:tabs>
          <w:tab w:val="left" w:pos="1425"/>
        </w:tabs>
        <w:spacing w:after="0"/>
        <w:rPr>
          <w:rFonts w:ascii="Palatino Linotype" w:hAnsi="Palatino Linotype"/>
          <w:sz w:val="18"/>
          <w:szCs w:val="18"/>
        </w:rPr>
      </w:pPr>
      <w:r w:rsidRPr="0011182D">
        <w:rPr>
          <w:rFonts w:ascii="Palatino Linotype" w:hAnsi="Palatino Linotype"/>
          <w:sz w:val="18"/>
          <w:szCs w:val="18"/>
        </w:rPr>
        <w:tab/>
      </w:r>
    </w:p>
    <w:tbl>
      <w:tblPr>
        <w:tblStyle w:val="TableGrid"/>
        <w:tblpPr w:leftFromText="180" w:rightFromText="180" w:vertAnchor="text" w:horzAnchor="margin" w:tblpXSpec="center" w:tblpY="173"/>
        <w:tblW w:w="10349" w:type="dxa"/>
        <w:tblLayout w:type="fixed"/>
        <w:tblLook w:val="04A0" w:firstRow="1" w:lastRow="0" w:firstColumn="1" w:lastColumn="0" w:noHBand="0" w:noVBand="1"/>
      </w:tblPr>
      <w:tblGrid>
        <w:gridCol w:w="425"/>
        <w:gridCol w:w="4821"/>
        <w:gridCol w:w="1701"/>
        <w:gridCol w:w="1701"/>
        <w:gridCol w:w="1701"/>
      </w:tblGrid>
      <w:tr w:rsidR="005D075D" w:rsidRPr="005D075D" w:rsidTr="005D07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  <w:shd w:val="clear" w:color="auto" w:fill="0070C0"/>
          </w:tcPr>
          <w:p w:rsidR="005D075D" w:rsidRPr="005D075D" w:rsidRDefault="005D075D" w:rsidP="005D075D">
            <w:pPr>
              <w:spacing w:after="0" w:line="240" w:lineRule="auto"/>
              <w:rPr>
                <w:rFonts w:eastAsiaTheme="minorEastAsia" w:cs="Calibri"/>
                <w:sz w:val="24"/>
                <w:szCs w:val="24"/>
                <w:lang w:eastAsia="nl-NL"/>
              </w:rPr>
            </w:pPr>
          </w:p>
        </w:tc>
        <w:tc>
          <w:tcPr>
            <w:tcW w:w="4821" w:type="dxa"/>
            <w:tcBorders>
              <w:bottom w:val="single" w:sz="4" w:space="0" w:color="auto"/>
            </w:tcBorders>
            <w:shd w:val="clear" w:color="auto" w:fill="0070C0"/>
          </w:tcPr>
          <w:p w:rsidR="005D075D" w:rsidRPr="005D075D" w:rsidRDefault="005D075D" w:rsidP="005D075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5D075D"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  <w:t>PRODUCT/DIENST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5D075D" w:rsidRPr="005D075D" w:rsidRDefault="005D075D" w:rsidP="005D075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5D075D"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  <w:t>1 JAAR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5D075D" w:rsidRPr="005D075D" w:rsidRDefault="005D075D" w:rsidP="005D075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5D075D"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  <w:t>2 JAAR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0070C0"/>
          </w:tcPr>
          <w:p w:rsidR="005D075D" w:rsidRPr="005D075D" w:rsidRDefault="005D075D" w:rsidP="005D075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</w:pPr>
            <w:r w:rsidRPr="005D075D">
              <w:rPr>
                <w:rFonts w:ascii="Palatino Linotype" w:eastAsiaTheme="minorEastAsia" w:hAnsi="Palatino Linotype" w:cs="Calibri"/>
                <w:sz w:val="20"/>
                <w:szCs w:val="20"/>
                <w:lang w:eastAsia="nl-NL"/>
              </w:rPr>
              <w:t>3 JAAR</w:t>
            </w:r>
          </w:p>
        </w:tc>
      </w:tr>
      <w:tr w:rsidR="0053164C" w:rsidRPr="005D075D" w:rsidTr="00C0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64C" w:rsidRPr="005D075D" w:rsidRDefault="0053164C" w:rsidP="0053164C">
            <w:r w:rsidRPr="005D075D">
              <w:rPr>
                <w:rFonts w:asciiTheme="minorHAnsi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53164C" w:rsidRPr="005D075D" w:rsidRDefault="0053164C" w:rsidP="0053164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</w:rPr>
            </w:pPr>
            <w:r w:rsidRPr="005D075D">
              <w:rPr>
                <w:rFonts w:ascii="Palatino Linotype" w:hAnsi="Palatino Linotype" w:cstheme="minorHAnsi"/>
                <w:color w:val="404040"/>
                <w:sz w:val="20"/>
                <w:szCs w:val="20"/>
                <w:lang w:eastAsia="nl-NL"/>
              </w:rPr>
              <w:t>Verzoek eigen bedrijf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   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635, =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--------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>--------</w:t>
            </w:r>
          </w:p>
        </w:tc>
      </w:tr>
      <w:tr w:rsidR="0053164C" w:rsidRPr="005D075D" w:rsidTr="00C06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bottom w:val="single" w:sz="4" w:space="0" w:color="auto"/>
            </w:tcBorders>
          </w:tcPr>
          <w:p w:rsidR="0053164C" w:rsidRPr="005D075D" w:rsidRDefault="0053164C" w:rsidP="0053164C">
            <w:r w:rsidRPr="005D075D">
              <w:rPr>
                <w:rFonts w:asciiTheme="minorHAnsi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</w:tcPr>
          <w:p w:rsidR="0053164C" w:rsidRPr="005D075D" w:rsidRDefault="0053164C" w:rsidP="0053164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eastAsia="nl-NL"/>
              </w:rPr>
            </w:pPr>
            <w:r w:rsidRPr="005D075D">
              <w:rPr>
                <w:rFonts w:ascii="Palatino Linotype" w:hAnsi="Palatino Linotype" w:cstheme="minorHAnsi"/>
                <w:color w:val="404040"/>
                <w:sz w:val="20"/>
                <w:szCs w:val="20"/>
                <w:lang w:eastAsia="nl-NL"/>
              </w:rPr>
              <w:t>Verzoek doel arbeid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color w:val="404040"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    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655, =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1.270, =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 xml:space="preserve">XCG 1.885,= </w:t>
            </w:r>
          </w:p>
        </w:tc>
      </w:tr>
      <w:tr w:rsidR="0053164C" w:rsidRPr="005D075D" w:rsidTr="00C06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64C" w:rsidRPr="005D075D" w:rsidRDefault="0053164C" w:rsidP="0053164C">
            <w:r w:rsidRPr="005D075D">
              <w:rPr>
                <w:rFonts w:asciiTheme="minorHAnsi" w:hAnsiTheme="minorHAnsi" w:cstheme="minorHAnsi"/>
                <w:color w:val="404040"/>
                <w:sz w:val="20"/>
                <w:szCs w:val="20"/>
                <w:lang w:eastAsia="nl-NL"/>
              </w:rPr>
              <w:t>⃝</w:t>
            </w:r>
          </w:p>
        </w:tc>
        <w:tc>
          <w:tcPr>
            <w:tcW w:w="4821" w:type="dxa"/>
            <w:tcBorders>
              <w:top w:val="single" w:sz="4" w:space="0" w:color="auto"/>
              <w:bottom w:val="single" w:sz="4" w:space="0" w:color="auto"/>
            </w:tcBorders>
          </w:tcPr>
          <w:p w:rsidR="0053164C" w:rsidRPr="005D075D" w:rsidRDefault="0053164C" w:rsidP="0053164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eastAsia="nl-NL"/>
              </w:rPr>
            </w:pPr>
            <w:r w:rsidRPr="005D075D">
              <w:rPr>
                <w:rFonts w:ascii="Palatino Linotype" w:eastAsiaTheme="minorEastAsia" w:hAnsi="Palatino Linotype" w:cs="Calibri"/>
                <w:bCs/>
                <w:sz w:val="20"/>
                <w:szCs w:val="20"/>
                <w:lang w:eastAsia="nl-NL"/>
              </w:rPr>
              <w:t>Verzoek doel gezinshereniging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  <w:r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    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655, =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color w:val="404040"/>
                <w:sz w:val="20"/>
                <w:szCs w:val="20"/>
                <w:lang w:val="es-ES" w:eastAsia="nl-NL"/>
              </w:rPr>
              <w:t>XCG 1.280, =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53164C" w:rsidRPr="009B6862" w:rsidRDefault="0053164C" w:rsidP="0053164C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Theme="minorEastAsia" w:hAnsi="Palatino Linotype" w:cs="Calibri"/>
                <w:bCs/>
                <w:sz w:val="20"/>
                <w:szCs w:val="20"/>
                <w:lang w:val="es-ES" w:eastAsia="nl-NL"/>
              </w:rPr>
            </w:pPr>
            <w:r w:rsidRPr="009B6862">
              <w:rPr>
                <w:rFonts w:asciiTheme="minorHAnsi" w:hAnsiTheme="minorHAnsi" w:cstheme="minorHAnsi"/>
                <w:color w:val="404040"/>
                <w:sz w:val="20"/>
                <w:szCs w:val="20"/>
                <w:lang w:val="es-ES" w:eastAsia="nl-NL"/>
              </w:rPr>
              <w:t xml:space="preserve">⃝  </w:t>
            </w:r>
            <w:r w:rsidRPr="009B6862">
              <w:rPr>
                <w:rFonts w:ascii="Palatino Linotype" w:hAnsi="Palatino Linotype" w:cstheme="minorHAnsi"/>
                <w:bCs/>
                <w:color w:val="404040"/>
                <w:sz w:val="20"/>
                <w:szCs w:val="20"/>
                <w:lang w:val="es-ES" w:eastAsia="nl-NL"/>
              </w:rPr>
              <w:t>XCG 1.905,=</w:t>
            </w:r>
          </w:p>
        </w:tc>
      </w:tr>
    </w:tbl>
    <w:p w:rsidR="00CE3165" w:rsidRPr="0011182D" w:rsidRDefault="00CE3165" w:rsidP="00632724">
      <w:pPr>
        <w:spacing w:after="0"/>
        <w:rPr>
          <w:rFonts w:ascii="Palatino Linotype" w:hAnsi="Palatino Linotype"/>
          <w:color w:val="FFFFFF" w:themeColor="background1"/>
          <w:sz w:val="18"/>
          <w:szCs w:val="18"/>
        </w:rPr>
      </w:pPr>
    </w:p>
    <w:p w:rsidR="003D4EB0" w:rsidRPr="0011182D" w:rsidRDefault="003D4EB0" w:rsidP="00632724">
      <w:pPr>
        <w:spacing w:after="0"/>
        <w:rPr>
          <w:rFonts w:ascii="Palatino Linotype" w:hAnsi="Palatino Linotype"/>
          <w:color w:val="FFFFFF" w:themeColor="background1"/>
          <w:sz w:val="18"/>
          <w:szCs w:val="18"/>
        </w:rPr>
      </w:pPr>
    </w:p>
    <w:p w:rsidR="00EE1C88" w:rsidRDefault="00EE1C88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EF5A10" w:rsidRPr="00EF5A10" w:rsidRDefault="00EF5A10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3D4EB0" w:rsidRDefault="003D4EB0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5D075D" w:rsidRDefault="005D075D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5D075D" w:rsidRDefault="005D075D" w:rsidP="00632724">
      <w:pPr>
        <w:spacing w:after="0"/>
        <w:rPr>
          <w:rFonts w:ascii="Palatino Linotype" w:hAnsi="Palatino Linotype"/>
          <w:sz w:val="18"/>
          <w:szCs w:val="18"/>
        </w:rPr>
      </w:pPr>
    </w:p>
    <w:p w:rsidR="005D075D" w:rsidRPr="00EF5A10" w:rsidRDefault="005D075D" w:rsidP="00632724">
      <w:pPr>
        <w:spacing w:after="0"/>
        <w:rPr>
          <w:rFonts w:ascii="Palatino Linotype" w:hAnsi="Palatino Linotype"/>
          <w:sz w:val="18"/>
          <w:szCs w:val="18"/>
        </w:rPr>
      </w:pPr>
      <w:bookmarkStart w:id="0" w:name="_GoBack"/>
      <w:bookmarkEnd w:id="0"/>
    </w:p>
    <w:p w:rsidR="0067677C" w:rsidRPr="00B37E36" w:rsidRDefault="0067677C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67677C" w:rsidRPr="00B37E36" w:rsidRDefault="0067677C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842408" w:rsidRDefault="00842408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5D075D" w:rsidRDefault="005D075D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5D075D" w:rsidRDefault="005D075D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5D075D" w:rsidRDefault="005D075D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5D075D" w:rsidRDefault="005D075D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5D075D" w:rsidRPr="005D075D" w:rsidRDefault="005D075D" w:rsidP="005D075D">
      <w:pPr>
        <w:spacing w:after="0" w:line="240" w:lineRule="auto"/>
        <w:ind w:left="-851"/>
        <w:rPr>
          <w:rFonts w:ascii="Palatino Linotype" w:eastAsiaTheme="minorEastAsia" w:hAnsi="Palatino Linotype" w:cs="Calibri"/>
          <w:b/>
          <w:bCs/>
          <w:color w:val="0070C0"/>
          <w:lang w:eastAsia="nl-NL"/>
        </w:rPr>
      </w:pPr>
      <w:r w:rsidRPr="005D075D">
        <w:rPr>
          <w:rFonts w:ascii="Palatino Linotype" w:eastAsiaTheme="minorEastAsia" w:hAnsi="Palatino Linotype" w:cs="Calibri"/>
          <w:b/>
          <w:bCs/>
          <w:color w:val="0070C0"/>
          <w:lang w:eastAsia="nl-NL"/>
        </w:rPr>
        <w:t>Totaal te voldoen: XCG ____________________</w:t>
      </w:r>
      <w:r w:rsidRPr="005D075D">
        <w:rPr>
          <w:rFonts w:ascii="Palatino Linotype" w:eastAsiaTheme="minorEastAsia" w:hAnsi="Palatino Linotype" w:cs="Calibri"/>
          <w:b/>
          <w:bCs/>
          <w:color w:val="0070C0"/>
          <w:lang w:eastAsia="nl-NL"/>
        </w:rPr>
        <w:tab/>
      </w:r>
    </w:p>
    <w:p w:rsidR="005D075D" w:rsidRPr="005D075D" w:rsidRDefault="005D075D" w:rsidP="005D075D">
      <w:pPr>
        <w:spacing w:after="0" w:line="240" w:lineRule="auto"/>
        <w:ind w:left="-851"/>
        <w:rPr>
          <w:rFonts w:ascii="Palatino Linotype" w:eastAsiaTheme="minorEastAsia" w:hAnsi="Palatino Linotype"/>
          <w:lang w:eastAsia="nl-NL"/>
        </w:rPr>
      </w:pPr>
      <w:r w:rsidRPr="005D075D">
        <w:rPr>
          <w:rFonts w:ascii="Times New Roman" w:eastAsiaTheme="minorEastAsia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78691" wp14:editId="17A249EF">
                <wp:simplePos x="0" y="0"/>
                <wp:positionH relativeFrom="column">
                  <wp:posOffset>-538480</wp:posOffset>
                </wp:positionH>
                <wp:positionV relativeFrom="paragraph">
                  <wp:posOffset>205740</wp:posOffset>
                </wp:positionV>
                <wp:extent cx="6554470" cy="1228725"/>
                <wp:effectExtent l="0" t="0" r="17780" b="28575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C6CBB" w:rsidRPr="006C6CBB" w:rsidRDefault="006C6CBB" w:rsidP="006C6CBB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</w:pP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Maduro &amp; </w:t>
                            </w:r>
                            <w:proofErr w:type="spellStart"/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>Curiel’s</w:t>
                            </w:r>
                            <w:proofErr w:type="spellEnd"/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 xml:space="preserve"> Bank N.V.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s-ES" w:eastAsia="nl-NL"/>
                              </w:rPr>
                              <w:tab/>
                              <w:t>Banco di Caribe N.V.</w:t>
                            </w:r>
                          </w:p>
                          <w:p w:rsidR="006C6CBB" w:rsidRPr="006C6CBB" w:rsidRDefault="006C6CBB" w:rsidP="006C6CBB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Plasa </w:t>
                            </w:r>
                            <w:proofErr w:type="spellStart"/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Jojo</w:t>
                            </w:r>
                            <w:proofErr w:type="spellEnd"/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Correa 2-4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proofErr w:type="spellStart"/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>Schottegatweg</w:t>
                            </w:r>
                            <w:proofErr w:type="spellEnd"/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 Oost 205</w:t>
                            </w:r>
                          </w:p>
                          <w:p w:rsidR="006C6CBB" w:rsidRPr="006C6CBB" w:rsidRDefault="006C6CBB" w:rsidP="006C6CBB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</w:pP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 xml:space="preserve">Willemstad, Curaçao 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val="en-US" w:eastAsia="nl-NL"/>
                              </w:rPr>
                              <w:tab/>
                              <w:t>Willemstad, Curaçao</w:t>
                            </w:r>
                          </w:p>
                          <w:p w:rsidR="006C6CBB" w:rsidRPr="006C6CBB" w:rsidRDefault="006C6CBB" w:rsidP="006C6CBB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t.n.v. Toelatingsorganisatie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t.n.v. Toelatingsorganisatie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</w:p>
                          <w:p w:rsidR="006C6CBB" w:rsidRPr="006C6CBB" w:rsidRDefault="006C6CBB" w:rsidP="006C6CBB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Rekeningnr. 31967908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Rekeningnr. 36286001</w:t>
                            </w:r>
                          </w:p>
                          <w:p w:rsidR="006C6CBB" w:rsidRPr="006C6CBB" w:rsidRDefault="006C6CBB" w:rsidP="006C6CBB">
                            <w:pPr>
                              <w:keepNext/>
                              <w:keepLines/>
                              <w:spacing w:after="0" w:line="240" w:lineRule="auto"/>
                              <w:jc w:val="both"/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</w:pP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>BIC.nr/Swiftnr. MCBKCWCU</w:t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</w:r>
                            <w:r w:rsidRPr="006C6CBB">
                              <w:rPr>
                                <w:rFonts w:ascii="Palatino Linotype" w:eastAsiaTheme="minorEastAsia" w:hAnsi="Palatino Linotype" w:cs="Calibri"/>
                                <w:b/>
                                <w:bCs/>
                                <w:color w:val="0070C0"/>
                                <w:lang w:eastAsia="nl-NL"/>
                              </w:rPr>
                              <w:tab/>
                              <w:t>BIC.nr/Swiftnr. BDCCCWCU</w:t>
                            </w:r>
                          </w:p>
                          <w:p w:rsidR="005D075D" w:rsidRPr="00721F13" w:rsidRDefault="005D075D" w:rsidP="005D075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678691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-42.4pt;margin-top:16.2pt;width:516.1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" fillcolor="window" strokecolor="#bcbcbc">
                <v:textbox>
                  <w:txbxContent>
                    <w:p w:rsidR="006C6CBB" w:rsidRPr="006C6CBB" w:rsidRDefault="006C6CBB" w:rsidP="006C6CBB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</w:pP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Maduro &amp; </w:t>
                      </w:r>
                      <w:proofErr w:type="spellStart"/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>Curiel’s</w:t>
                      </w:r>
                      <w:proofErr w:type="spellEnd"/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 xml:space="preserve"> Bank N.V.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s-ES" w:eastAsia="nl-NL"/>
                        </w:rPr>
                        <w:tab/>
                        <w:t>Banco di Caribe N.V.</w:t>
                      </w:r>
                    </w:p>
                    <w:p w:rsidR="006C6CBB" w:rsidRPr="006C6CBB" w:rsidRDefault="006C6CBB" w:rsidP="006C6CBB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Plasa </w:t>
                      </w:r>
                      <w:proofErr w:type="spellStart"/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Jojo</w:t>
                      </w:r>
                      <w:proofErr w:type="spellEnd"/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Correa 2-4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proofErr w:type="spellStart"/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>Schottegatweg</w:t>
                      </w:r>
                      <w:proofErr w:type="spellEnd"/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 Oost 205</w:t>
                      </w:r>
                    </w:p>
                    <w:p w:rsidR="006C6CBB" w:rsidRPr="006C6CBB" w:rsidRDefault="006C6CBB" w:rsidP="006C6CBB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</w:pP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 xml:space="preserve">Willemstad, Curaçao 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val="en-US" w:eastAsia="nl-NL"/>
                        </w:rPr>
                        <w:tab/>
                        <w:t>Willemstad, Curaçao</w:t>
                      </w:r>
                    </w:p>
                    <w:p w:rsidR="006C6CBB" w:rsidRPr="006C6CBB" w:rsidRDefault="006C6CBB" w:rsidP="006C6CBB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t.n.v. Toelatingsorganisatie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t.n.v. Toelatingsorganisatie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</w:p>
                    <w:p w:rsidR="006C6CBB" w:rsidRPr="006C6CBB" w:rsidRDefault="006C6CBB" w:rsidP="006C6CBB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Rekeningnr. 31967908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Rekeningnr. 36286001</w:t>
                      </w:r>
                    </w:p>
                    <w:p w:rsidR="006C6CBB" w:rsidRPr="006C6CBB" w:rsidRDefault="006C6CBB" w:rsidP="006C6CBB">
                      <w:pPr>
                        <w:keepNext/>
                        <w:keepLines/>
                        <w:spacing w:after="0" w:line="240" w:lineRule="auto"/>
                        <w:jc w:val="both"/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</w:pP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>BIC.nr/Swiftnr. MCBKCWCU</w:t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</w:r>
                      <w:r w:rsidRPr="006C6CBB">
                        <w:rPr>
                          <w:rFonts w:ascii="Palatino Linotype" w:eastAsiaTheme="minorEastAsia" w:hAnsi="Palatino Linotype" w:cs="Calibri"/>
                          <w:b/>
                          <w:bCs/>
                          <w:color w:val="0070C0"/>
                          <w:lang w:eastAsia="nl-NL"/>
                        </w:rPr>
                        <w:tab/>
                        <w:t>BIC.nr/Swiftnr. BDCCCWCU</w:t>
                      </w:r>
                    </w:p>
                    <w:p w:rsidR="005D075D" w:rsidRPr="00721F13" w:rsidRDefault="005D075D" w:rsidP="005D075D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075D">
        <w:rPr>
          <w:rFonts w:ascii="Palatino Linotype" w:eastAsiaTheme="minorEastAsia" w:hAnsi="Palatino Linotype" w:cs="Calibri"/>
          <w:b/>
          <w:bCs/>
          <w:color w:val="0070C0"/>
          <w:lang w:eastAsia="nl-NL"/>
        </w:rPr>
        <w:tab/>
      </w:r>
      <w:r w:rsidRPr="005D075D">
        <w:rPr>
          <w:rFonts w:ascii="Palatino Linotype" w:eastAsiaTheme="minorEastAsia" w:hAnsi="Palatino Linotype" w:cs="Calibri"/>
          <w:b/>
          <w:bCs/>
          <w:color w:val="0070C0"/>
          <w:lang w:eastAsia="nl-NL"/>
        </w:rPr>
        <w:tab/>
      </w:r>
    </w:p>
    <w:p w:rsidR="005D075D" w:rsidRPr="005D075D" w:rsidRDefault="005D075D" w:rsidP="005D075D">
      <w:pPr>
        <w:spacing w:after="0"/>
        <w:rPr>
          <w:rFonts w:ascii="Palatino Linotype" w:eastAsia="Calibri" w:hAnsi="Palatino Linotype"/>
          <w:sz w:val="18"/>
          <w:szCs w:val="18"/>
        </w:rPr>
      </w:pPr>
    </w:p>
    <w:p w:rsidR="00DD6189" w:rsidRPr="00B37E36" w:rsidRDefault="00DD6189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DD6189" w:rsidRPr="00B37E36" w:rsidRDefault="00DD6189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DD6189" w:rsidRPr="00B37E36" w:rsidRDefault="00DD6189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EE1C88" w:rsidRPr="00B37E36" w:rsidRDefault="00EE1C88" w:rsidP="00632724">
      <w:pPr>
        <w:spacing w:after="0"/>
        <w:rPr>
          <w:rFonts w:ascii="Palatino Linotype" w:hAnsi="Palatino Linotype"/>
          <w:sz w:val="18"/>
          <w:szCs w:val="18"/>
          <w:lang w:val="es-ES_tradnl"/>
        </w:rPr>
      </w:pPr>
    </w:p>
    <w:p w:rsidR="002242E6" w:rsidRPr="00CE1FE6" w:rsidRDefault="002242E6" w:rsidP="007B6B48">
      <w:pPr>
        <w:spacing w:after="0"/>
        <w:rPr>
          <w:rFonts w:ascii="Palatino Linotype" w:hAnsi="Palatino Linotype"/>
          <w:i/>
          <w:sz w:val="18"/>
          <w:szCs w:val="18"/>
          <w:lang w:val="es-ES"/>
        </w:rPr>
        <w:sectPr w:rsidR="002242E6" w:rsidRPr="00CE1FE6" w:rsidSect="002242E6">
          <w:footerReference w:type="default" r:id="rId8"/>
          <w:headerReference w:type="first" r:id="rId9"/>
          <w:footerReference w:type="first" r:id="rId10"/>
          <w:type w:val="continuous"/>
          <w:pgSz w:w="11907" w:h="16839" w:code="9"/>
          <w:pgMar w:top="1418" w:right="1418" w:bottom="1418" w:left="1418" w:header="709" w:footer="720" w:gutter="0"/>
          <w:cols w:space="720"/>
          <w:titlePg/>
          <w:docGrid w:linePitch="360"/>
        </w:sectPr>
      </w:pPr>
    </w:p>
    <w:p w:rsidR="007B6B48" w:rsidRPr="00CE1FE6" w:rsidRDefault="007B6B48" w:rsidP="005D075D">
      <w:pPr>
        <w:spacing w:after="0"/>
        <w:rPr>
          <w:rFonts w:ascii="Palatino Linotype" w:hAnsi="Palatino Linotype"/>
          <w:i/>
          <w:sz w:val="18"/>
          <w:szCs w:val="18"/>
          <w:lang w:val="es-ES"/>
        </w:rPr>
      </w:pPr>
    </w:p>
    <w:sectPr w:rsidR="007B6B48" w:rsidRPr="00CE1FE6" w:rsidSect="005D075D">
      <w:footerReference w:type="default" r:id="rId11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EC0" w:rsidRDefault="004F5EC0" w:rsidP="003D4EB6">
      <w:pPr>
        <w:spacing w:after="0" w:line="240" w:lineRule="auto"/>
      </w:pPr>
      <w:r>
        <w:separator/>
      </w:r>
    </w:p>
  </w:endnote>
  <w:endnote w:type="continuationSeparator" w:id="0">
    <w:p w:rsidR="004F5EC0" w:rsidRDefault="004F5EC0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EC0" w:rsidRPr="00DA7DC8" w:rsidRDefault="004F5EC0" w:rsidP="001223E5">
    <w:pPr>
      <w:pStyle w:val="Footer"/>
      <w:rPr>
        <w:rFonts w:ascii="Palatino Linotype" w:hAnsi="Palatino Linotype"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ab/>
    </w:r>
    <w:r w:rsidRPr="00DA7DC8">
      <w:rPr>
        <w:rFonts w:ascii="Palatino Linotype" w:hAnsi="Palatino Linotype"/>
        <w:color w:val="0A609D"/>
        <w:sz w:val="15"/>
        <w:szCs w:val="15"/>
      </w:rPr>
      <w:t xml:space="preserve">Prinsenstraat #90 | Willemstad, Curaçao | T.: +(599) 9 733 2000 |  </w:t>
    </w:r>
    <w:hyperlink r:id="rId1" w:history="1">
      <w:r w:rsidRPr="00710BDB">
        <w:rPr>
          <w:rStyle w:val="Hyperlink"/>
          <w:rFonts w:ascii="Palatino Linotype" w:hAnsi="Palatino Linotype"/>
          <w:sz w:val="15"/>
          <w:szCs w:val="15"/>
        </w:rPr>
        <w:t>www.</w:t>
      </w:r>
      <w:r w:rsidRPr="008E7690">
        <w:rPr>
          <w:rStyle w:val="Hyperlink"/>
          <w:rFonts w:ascii="Palatino Linotype" w:hAnsi="Palatino Linotype"/>
          <w:sz w:val="15"/>
          <w:szCs w:val="15"/>
        </w:rPr>
        <w:t>immigrationcur.org</w:t>
      </w:r>
    </w:hyperlink>
    <w:r w:rsidRPr="008E7690">
      <w:rPr>
        <w:rFonts w:ascii="Palatino Linotype" w:hAnsi="Palatino Linotype"/>
        <w:color w:val="0A609D"/>
        <w:sz w:val="15"/>
        <w:szCs w:val="15"/>
      </w:rPr>
      <w:t xml:space="preserve"> </w:t>
    </w:r>
  </w:p>
  <w:p w:rsidR="004F5EC0" w:rsidRPr="00292D8E" w:rsidRDefault="004F5EC0" w:rsidP="00511C6B">
    <w:pPr>
      <w:pStyle w:val="Footer"/>
      <w:tabs>
        <w:tab w:val="left" w:pos="2453"/>
      </w:tabs>
      <w:rPr>
        <w:rFonts w:ascii="Palatino Linotype" w:hAnsi="Palatino Linotype"/>
        <w:b/>
        <w:color w:val="0A609D"/>
        <w:sz w:val="15"/>
        <w:szCs w:val="15"/>
        <w:lang w:val="es-ES"/>
      </w:rPr>
    </w:pPr>
    <w:r>
      <w:rPr>
        <w:rFonts w:ascii="Palatino Linotype" w:hAnsi="Palatino Linotype" w:cs="Calibri"/>
        <w:bCs/>
        <w:color w:val="0A609D"/>
        <w:sz w:val="15"/>
        <w:szCs w:val="15"/>
      </w:rPr>
      <w:tab/>
    </w:r>
    <w:r>
      <w:rPr>
        <w:rFonts w:ascii="Palatino Linotype" w:hAnsi="Palatino Linotype" w:cs="Calibri"/>
        <w:bCs/>
        <w:color w:val="0A609D"/>
        <w:sz w:val="15"/>
        <w:szCs w:val="15"/>
      </w:rPr>
      <w:tab/>
    </w:r>
    <w:proofErr w:type="spellStart"/>
    <w:r>
      <w:rPr>
        <w:rFonts w:ascii="Palatino Linotype" w:hAnsi="Palatino Linotype"/>
        <w:color w:val="0A609D"/>
        <w:sz w:val="15"/>
        <w:szCs w:val="15"/>
        <w:lang w:val="es-ES"/>
      </w:rPr>
      <w:t>Aanvraagformulier</w:t>
    </w:r>
    <w:proofErr w:type="spellEnd"/>
    <w:r w:rsidRPr="00292D8E">
      <w:rPr>
        <w:rFonts w:ascii="Palatino Linotype" w:hAnsi="Palatino Linotype"/>
        <w:color w:val="0A609D"/>
        <w:sz w:val="15"/>
        <w:szCs w:val="15"/>
        <w:lang w:val="es-ES"/>
      </w:rPr>
      <w:t xml:space="preserve"> VTTV |</w:t>
    </w:r>
    <w:r w:rsidRPr="00292D8E">
      <w:rPr>
        <w:rFonts w:ascii="Palatino Linotype" w:hAnsi="Palatino Linotype" w:cs="Calibri"/>
        <w:color w:val="0A609D"/>
        <w:sz w:val="15"/>
        <w:szCs w:val="15"/>
        <w:lang w:val="es-ES"/>
      </w:rPr>
      <w:t xml:space="preserve">Página 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begin"/>
    </w:r>
    <w:r w:rsidRPr="00292D8E">
      <w:rPr>
        <w:rFonts w:ascii="Palatino Linotype" w:hAnsi="Palatino Linotype" w:cs="Calibri"/>
        <w:bCs/>
        <w:color w:val="0A609D"/>
        <w:sz w:val="15"/>
        <w:szCs w:val="15"/>
        <w:lang w:val="es-ES"/>
      </w:rPr>
      <w:instrText xml:space="preserve"> PAGE </w:instrTex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separate"/>
    </w:r>
    <w:r w:rsidR="00404111">
      <w:rPr>
        <w:rFonts w:ascii="Palatino Linotype" w:hAnsi="Palatino Linotype" w:cs="Calibri"/>
        <w:bCs/>
        <w:noProof/>
        <w:color w:val="0A609D"/>
        <w:sz w:val="15"/>
        <w:szCs w:val="15"/>
        <w:lang w:val="es-ES"/>
      </w:rPr>
      <w:t>2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end"/>
    </w:r>
    <w:r w:rsidRPr="00292D8E">
      <w:rPr>
        <w:rFonts w:ascii="Palatino Linotype" w:hAnsi="Palatino Linotype" w:cs="Calibri"/>
        <w:bCs/>
        <w:color w:val="0A609D"/>
        <w:sz w:val="15"/>
        <w:szCs w:val="15"/>
        <w:lang w:val="es-ES"/>
      </w:rPr>
      <w:t xml:space="preserve"> van</w:t>
    </w:r>
    <w:r w:rsidRPr="00292D8E">
      <w:rPr>
        <w:rFonts w:ascii="Palatino Linotype" w:hAnsi="Palatino Linotype" w:cs="Calibri"/>
        <w:color w:val="0A609D"/>
        <w:sz w:val="15"/>
        <w:szCs w:val="15"/>
        <w:lang w:val="es-ES"/>
      </w:rPr>
      <w:t xml:space="preserve"> 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begin"/>
    </w:r>
    <w:r w:rsidRPr="00292D8E">
      <w:rPr>
        <w:rFonts w:ascii="Palatino Linotype" w:hAnsi="Palatino Linotype" w:cs="Calibri"/>
        <w:bCs/>
        <w:color w:val="0A609D"/>
        <w:sz w:val="15"/>
        <w:szCs w:val="15"/>
        <w:lang w:val="es-ES"/>
      </w:rPr>
      <w:instrText xml:space="preserve"> NUMPAGES  </w:instrTex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separate"/>
    </w:r>
    <w:r w:rsidR="006C6CBB">
      <w:rPr>
        <w:rFonts w:ascii="Palatino Linotype" w:hAnsi="Palatino Linotype" w:cs="Calibri"/>
        <w:bCs/>
        <w:noProof/>
        <w:color w:val="0A609D"/>
        <w:sz w:val="15"/>
        <w:szCs w:val="15"/>
        <w:lang w:val="es-ES"/>
      </w:rPr>
      <w:t>1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CBB" w:rsidRPr="006C6CBB" w:rsidRDefault="004F5EC0" w:rsidP="006C6CBB">
    <w:pPr>
      <w:pStyle w:val="Footer"/>
      <w:rPr>
        <w:rFonts w:ascii="Palatino Linotype" w:hAnsi="Palatino Linotype"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ab/>
    </w:r>
    <w:r w:rsidRPr="00A47BBE">
      <w:rPr>
        <w:rFonts w:ascii="Palatino Linotype" w:hAnsi="Palatino Linotype"/>
        <w:color w:val="0A609D"/>
        <w:sz w:val="15"/>
        <w:szCs w:val="15"/>
      </w:rPr>
      <w:t>Prinsenstraat #90 | Willemstad</w:t>
    </w:r>
    <w:r w:rsidR="006C6CBB">
      <w:rPr>
        <w:rFonts w:ascii="Palatino Linotype" w:hAnsi="Palatino Linotype"/>
        <w:color w:val="0A609D"/>
        <w:sz w:val="15"/>
        <w:szCs w:val="15"/>
      </w:rPr>
      <w:t>, Curaçao | T.: +(599) 9 511 9984</w:t>
    </w:r>
    <w:r w:rsidRPr="00A47BBE">
      <w:rPr>
        <w:rFonts w:ascii="Palatino Linotype" w:hAnsi="Palatino Linotype"/>
        <w:color w:val="0A609D"/>
        <w:sz w:val="15"/>
        <w:szCs w:val="15"/>
      </w:rPr>
      <w:t xml:space="preserve"> | </w:t>
    </w:r>
    <w:hyperlink r:id="rId1" w:history="1">
      <w:r w:rsidR="006C6CBB" w:rsidRPr="00F5556D">
        <w:rPr>
          <w:rStyle w:val="Hyperlink"/>
          <w:rFonts w:ascii="Palatino Linotype" w:hAnsi="Palatino Linotype"/>
          <w:sz w:val="15"/>
          <w:szCs w:val="15"/>
        </w:rPr>
        <w:t>info@ribeluga.cw</w:t>
      </w:r>
    </w:hyperlink>
    <w:r w:rsidR="006C6CBB">
      <w:rPr>
        <w:rStyle w:val="Hyperlink"/>
        <w:rFonts w:ascii="Palatino Linotype" w:hAnsi="Palatino Linotype"/>
        <w:sz w:val="15"/>
        <w:szCs w:val="15"/>
      </w:rPr>
      <w:t xml:space="preserve"> </w:t>
    </w:r>
    <w:r w:rsidR="006C6CBB" w:rsidRPr="006C6CBB">
      <w:rPr>
        <w:rFonts w:ascii="Palatino Linotype" w:hAnsi="Palatino Linotype"/>
        <w:color w:val="0A609D"/>
        <w:sz w:val="15"/>
        <w:szCs w:val="15"/>
      </w:rPr>
      <w:t xml:space="preserve">| </w:t>
    </w:r>
    <w:hyperlink r:id="rId2" w:history="1">
      <w:r w:rsidR="006C6CBB" w:rsidRPr="006C6CBB">
        <w:rPr>
          <w:rFonts w:ascii="Palatino Linotype" w:hAnsi="Palatino Linotype"/>
          <w:color w:val="0563C1" w:themeColor="hyperlink"/>
          <w:sz w:val="15"/>
          <w:szCs w:val="15"/>
          <w:u w:val="single"/>
        </w:rPr>
        <w:t>www.ribeluga.cw</w:t>
      </w:r>
    </w:hyperlink>
  </w:p>
  <w:p w:rsidR="004F5EC0" w:rsidRDefault="004F5EC0" w:rsidP="001223E5">
    <w:pPr>
      <w:pStyle w:val="Footer"/>
      <w:rPr>
        <w:rFonts w:ascii="Palatino Linotype" w:hAnsi="Palatino Linotype"/>
        <w:color w:val="0A609D"/>
        <w:sz w:val="15"/>
        <w:szCs w:val="15"/>
      </w:rPr>
    </w:pPr>
  </w:p>
  <w:p w:rsidR="005D075D" w:rsidRPr="00A47BBE" w:rsidRDefault="005D075D" w:rsidP="001223E5">
    <w:pPr>
      <w:pStyle w:val="Footer"/>
      <w:rPr>
        <w:rFonts w:ascii="Palatino Linotype" w:hAnsi="Palatino Linotype"/>
        <w:b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ab/>
      <w:t>Tra</w:t>
    </w:r>
    <w:r w:rsidR="006C6CBB">
      <w:rPr>
        <w:rFonts w:ascii="Palatino Linotype" w:hAnsi="Palatino Linotype"/>
        <w:color w:val="0A609D"/>
        <w:sz w:val="15"/>
        <w:szCs w:val="15"/>
      </w:rPr>
      <w:t>j</w:t>
    </w:r>
    <w:r>
      <w:rPr>
        <w:rFonts w:ascii="Palatino Linotype" w:hAnsi="Palatino Linotype"/>
        <w:color w:val="0A609D"/>
        <w:sz w:val="15"/>
        <w:szCs w:val="15"/>
      </w:rPr>
      <w:t xml:space="preserve">ect </w:t>
    </w:r>
    <w:proofErr w:type="spellStart"/>
    <w:r>
      <w:rPr>
        <w:rFonts w:ascii="Palatino Linotype" w:hAnsi="Palatino Linotype"/>
        <w:color w:val="0A609D"/>
        <w:sz w:val="15"/>
        <w:szCs w:val="15"/>
      </w:rPr>
      <w:t>Rib’e</w:t>
    </w:r>
    <w:proofErr w:type="spellEnd"/>
    <w:r>
      <w:rPr>
        <w:rFonts w:ascii="Palatino Linotype" w:hAnsi="Palatino Linotype"/>
        <w:color w:val="0A609D"/>
        <w:sz w:val="15"/>
        <w:szCs w:val="15"/>
      </w:rPr>
      <w:t xml:space="preserve"> </w:t>
    </w:r>
    <w:proofErr w:type="spellStart"/>
    <w:r>
      <w:rPr>
        <w:rFonts w:ascii="Palatino Linotype" w:hAnsi="Palatino Linotype"/>
        <w:color w:val="0A609D"/>
        <w:sz w:val="15"/>
        <w:szCs w:val="15"/>
      </w:rPr>
      <w:t>Lug</w:t>
    </w:r>
    <w:r w:rsidR="002B745F">
      <w:rPr>
        <w:rFonts w:ascii="Palatino Linotype" w:hAnsi="Palatino Linotype"/>
        <w:color w:val="0A609D"/>
        <w:sz w:val="15"/>
        <w:szCs w:val="15"/>
      </w:rPr>
      <w:t>á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75D" w:rsidRPr="00DA7DC8" w:rsidRDefault="005D075D" w:rsidP="001223E5">
    <w:pPr>
      <w:pStyle w:val="Footer"/>
      <w:rPr>
        <w:rFonts w:ascii="Palatino Linotype" w:hAnsi="Palatino Linotype"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ab/>
    </w:r>
    <w:r w:rsidRPr="00DA7DC8">
      <w:rPr>
        <w:rFonts w:ascii="Palatino Linotype" w:hAnsi="Palatino Linotype"/>
        <w:color w:val="0A609D"/>
        <w:sz w:val="15"/>
        <w:szCs w:val="15"/>
      </w:rPr>
      <w:t xml:space="preserve">Prinsenstraat #90 | Willemstad, Curaçao | T.: +(599) 9 733 2000 |  </w:t>
    </w:r>
    <w:hyperlink r:id="rId1" w:history="1">
      <w:r w:rsidRPr="00710BDB">
        <w:rPr>
          <w:rStyle w:val="Hyperlink"/>
          <w:rFonts w:ascii="Palatino Linotype" w:hAnsi="Palatino Linotype"/>
          <w:sz w:val="15"/>
          <w:szCs w:val="15"/>
        </w:rPr>
        <w:t>www.</w:t>
      </w:r>
      <w:r w:rsidRPr="008E7690">
        <w:rPr>
          <w:rStyle w:val="Hyperlink"/>
          <w:rFonts w:ascii="Palatino Linotype" w:hAnsi="Palatino Linotype"/>
          <w:sz w:val="15"/>
          <w:szCs w:val="15"/>
        </w:rPr>
        <w:t>immigrationcur.org</w:t>
      </w:r>
    </w:hyperlink>
    <w:r w:rsidRPr="008E7690">
      <w:rPr>
        <w:rFonts w:ascii="Palatino Linotype" w:hAnsi="Palatino Linotype"/>
        <w:color w:val="0A609D"/>
        <w:sz w:val="15"/>
        <w:szCs w:val="15"/>
      </w:rPr>
      <w:t xml:space="preserve"> </w:t>
    </w:r>
  </w:p>
  <w:p w:rsidR="005D075D" w:rsidRPr="00292D8E" w:rsidRDefault="005D075D" w:rsidP="00511C6B">
    <w:pPr>
      <w:pStyle w:val="Footer"/>
      <w:tabs>
        <w:tab w:val="left" w:pos="2453"/>
      </w:tabs>
      <w:rPr>
        <w:rFonts w:ascii="Palatino Linotype" w:hAnsi="Palatino Linotype"/>
        <w:b/>
        <w:color w:val="0A609D"/>
        <w:sz w:val="15"/>
        <w:szCs w:val="15"/>
        <w:lang w:val="es-ES"/>
      </w:rPr>
    </w:pPr>
    <w:r>
      <w:rPr>
        <w:rFonts w:ascii="Palatino Linotype" w:hAnsi="Palatino Linotype" w:cs="Calibri"/>
        <w:bCs/>
        <w:color w:val="0A609D"/>
        <w:sz w:val="15"/>
        <w:szCs w:val="15"/>
      </w:rPr>
      <w:tab/>
    </w:r>
    <w:r>
      <w:rPr>
        <w:rFonts w:ascii="Palatino Linotype" w:hAnsi="Palatino Linotype" w:cs="Calibri"/>
        <w:bCs/>
        <w:color w:val="0A609D"/>
        <w:sz w:val="15"/>
        <w:szCs w:val="15"/>
      </w:rPr>
      <w:tab/>
    </w:r>
    <w:proofErr w:type="spellStart"/>
    <w:r>
      <w:rPr>
        <w:rFonts w:ascii="Palatino Linotype" w:hAnsi="Palatino Linotype"/>
        <w:color w:val="0A609D"/>
        <w:sz w:val="15"/>
        <w:szCs w:val="15"/>
        <w:lang w:val="es-ES"/>
      </w:rPr>
      <w:t>Aanvraagformulier</w:t>
    </w:r>
    <w:proofErr w:type="spellEnd"/>
    <w:r w:rsidRPr="00292D8E">
      <w:rPr>
        <w:rFonts w:ascii="Palatino Linotype" w:hAnsi="Palatino Linotype"/>
        <w:color w:val="0A609D"/>
        <w:sz w:val="15"/>
        <w:szCs w:val="15"/>
        <w:lang w:val="es-ES"/>
      </w:rPr>
      <w:t xml:space="preserve"> VTTV |</w:t>
    </w:r>
    <w:r w:rsidRPr="00292D8E">
      <w:rPr>
        <w:rFonts w:ascii="Palatino Linotype" w:hAnsi="Palatino Linotype" w:cs="Calibri"/>
        <w:color w:val="0A609D"/>
        <w:sz w:val="15"/>
        <w:szCs w:val="15"/>
        <w:lang w:val="es-ES"/>
      </w:rPr>
      <w:t xml:space="preserve">Página 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begin"/>
    </w:r>
    <w:r w:rsidRPr="00292D8E">
      <w:rPr>
        <w:rFonts w:ascii="Palatino Linotype" w:hAnsi="Palatino Linotype" w:cs="Calibri"/>
        <w:bCs/>
        <w:color w:val="0A609D"/>
        <w:sz w:val="15"/>
        <w:szCs w:val="15"/>
        <w:lang w:val="es-ES"/>
      </w:rPr>
      <w:instrText xml:space="preserve"> PAGE </w:instrTex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separate"/>
    </w:r>
    <w:r>
      <w:rPr>
        <w:rFonts w:ascii="Palatino Linotype" w:hAnsi="Palatino Linotype" w:cs="Calibri"/>
        <w:bCs/>
        <w:noProof/>
        <w:color w:val="0A609D"/>
        <w:sz w:val="15"/>
        <w:szCs w:val="15"/>
        <w:lang w:val="es-ES"/>
      </w:rPr>
      <w:t>3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end"/>
    </w:r>
    <w:r w:rsidRPr="00292D8E">
      <w:rPr>
        <w:rFonts w:ascii="Palatino Linotype" w:hAnsi="Palatino Linotype" w:cs="Calibri"/>
        <w:bCs/>
        <w:color w:val="0A609D"/>
        <w:sz w:val="15"/>
        <w:szCs w:val="15"/>
        <w:lang w:val="es-ES"/>
      </w:rPr>
      <w:t xml:space="preserve"> van</w:t>
    </w:r>
    <w:r w:rsidRPr="00292D8E">
      <w:rPr>
        <w:rFonts w:ascii="Palatino Linotype" w:hAnsi="Palatino Linotype" w:cs="Calibri"/>
        <w:color w:val="0A609D"/>
        <w:sz w:val="15"/>
        <w:szCs w:val="15"/>
        <w:lang w:val="es-ES"/>
      </w:rPr>
      <w:t xml:space="preserve"> 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begin"/>
    </w:r>
    <w:r w:rsidRPr="00292D8E">
      <w:rPr>
        <w:rFonts w:ascii="Palatino Linotype" w:hAnsi="Palatino Linotype" w:cs="Calibri"/>
        <w:bCs/>
        <w:color w:val="0A609D"/>
        <w:sz w:val="15"/>
        <w:szCs w:val="15"/>
        <w:lang w:val="es-ES"/>
      </w:rPr>
      <w:instrText xml:space="preserve"> NUMPAGES  </w:instrTex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separate"/>
    </w:r>
    <w:r w:rsidR="006C6CBB">
      <w:rPr>
        <w:rFonts w:ascii="Palatino Linotype" w:hAnsi="Palatino Linotype" w:cs="Calibri"/>
        <w:bCs/>
        <w:noProof/>
        <w:color w:val="0A609D"/>
        <w:sz w:val="15"/>
        <w:szCs w:val="15"/>
        <w:lang w:val="es-ES"/>
      </w:rPr>
      <w:t>1</w:t>
    </w:r>
    <w:r w:rsidRPr="00732654">
      <w:rPr>
        <w:rFonts w:ascii="Palatino Linotype" w:hAnsi="Palatino Linotype" w:cs="Calibri"/>
        <w:bCs/>
        <w:color w:val="0A609D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EC0" w:rsidRDefault="004F5EC0" w:rsidP="003D4EB6">
      <w:pPr>
        <w:spacing w:after="0" w:line="240" w:lineRule="auto"/>
      </w:pPr>
      <w:r>
        <w:separator/>
      </w:r>
    </w:p>
  </w:footnote>
  <w:footnote w:type="continuationSeparator" w:id="0">
    <w:p w:rsidR="004F5EC0" w:rsidRDefault="004F5EC0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EC0" w:rsidRPr="00DE5E0F" w:rsidRDefault="002151DB" w:rsidP="00C027BA">
    <w:pPr>
      <w:pStyle w:val="Header"/>
      <w:tabs>
        <w:tab w:val="clear" w:pos="9360"/>
        <w:tab w:val="left" w:pos="7800"/>
      </w:tabs>
    </w:pPr>
    <w:r w:rsidRPr="00594D75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4D7E622" wp14:editId="09A46EE3">
          <wp:simplePos x="0" y="0"/>
          <wp:positionH relativeFrom="page">
            <wp:posOffset>5904865</wp:posOffset>
          </wp:positionH>
          <wp:positionV relativeFrom="paragraph">
            <wp:posOffset>-105410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4" name="Picture 4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EC0">
      <w:rPr>
        <w:noProof/>
        <w:lang w:val="en-US"/>
      </w:rPr>
      <w:drawing>
        <wp:inline distT="0" distB="0" distL="0" distR="0" wp14:anchorId="508749C2" wp14:editId="4C351C35">
          <wp:extent cx="4646106" cy="108585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54112" cy="10877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27B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4"/>
    <w:multiLevelType w:val="hybridMultilevel"/>
    <w:tmpl w:val="3AAC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DA1"/>
    <w:multiLevelType w:val="hybridMultilevel"/>
    <w:tmpl w:val="7F48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A7DB6"/>
    <w:multiLevelType w:val="hybridMultilevel"/>
    <w:tmpl w:val="A83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7208B"/>
    <w:multiLevelType w:val="hybridMultilevel"/>
    <w:tmpl w:val="40B6D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57D2"/>
    <w:multiLevelType w:val="hybridMultilevel"/>
    <w:tmpl w:val="0A886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1777"/>
    <w:multiLevelType w:val="hybridMultilevel"/>
    <w:tmpl w:val="1A62A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D0E36"/>
    <w:multiLevelType w:val="hybridMultilevel"/>
    <w:tmpl w:val="2B62C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D594E"/>
    <w:multiLevelType w:val="hybridMultilevel"/>
    <w:tmpl w:val="818A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FA3D18"/>
    <w:multiLevelType w:val="hybridMultilevel"/>
    <w:tmpl w:val="25D23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03D20"/>
    <w:multiLevelType w:val="hybridMultilevel"/>
    <w:tmpl w:val="7420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32659"/>
    <w:multiLevelType w:val="hybridMultilevel"/>
    <w:tmpl w:val="D2000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F4CE8"/>
    <w:multiLevelType w:val="hybridMultilevel"/>
    <w:tmpl w:val="9F9008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459E5"/>
    <w:multiLevelType w:val="hybridMultilevel"/>
    <w:tmpl w:val="FA94B01E"/>
    <w:lvl w:ilvl="0" w:tplc="D86C2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F61F4"/>
    <w:multiLevelType w:val="hybridMultilevel"/>
    <w:tmpl w:val="A86A8E4E"/>
    <w:lvl w:ilvl="0" w:tplc="5F220BD8">
      <w:numFmt w:val="bullet"/>
      <w:lvlText w:val="-"/>
      <w:lvlJc w:val="left"/>
      <w:pPr>
        <w:ind w:left="1080" w:hanging="360"/>
      </w:pPr>
      <w:rPr>
        <w:rFonts w:ascii="Cambria" w:eastAsia="Times New Roman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AF672E"/>
    <w:multiLevelType w:val="hybridMultilevel"/>
    <w:tmpl w:val="601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164C8"/>
    <w:multiLevelType w:val="hybridMultilevel"/>
    <w:tmpl w:val="FDB6CF56"/>
    <w:lvl w:ilvl="0" w:tplc="17F2216E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F162F5"/>
    <w:multiLevelType w:val="hybridMultilevel"/>
    <w:tmpl w:val="86A036F6"/>
    <w:lvl w:ilvl="0" w:tplc="FCB6638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0655B"/>
    <w:multiLevelType w:val="hybridMultilevel"/>
    <w:tmpl w:val="4FE2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F4B3F"/>
    <w:multiLevelType w:val="hybridMultilevel"/>
    <w:tmpl w:val="C4F6B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544971"/>
    <w:multiLevelType w:val="hybridMultilevel"/>
    <w:tmpl w:val="6C9CF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E6B9B"/>
    <w:multiLevelType w:val="hybridMultilevel"/>
    <w:tmpl w:val="D8DE6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D294F"/>
    <w:multiLevelType w:val="hybridMultilevel"/>
    <w:tmpl w:val="09847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12402"/>
    <w:multiLevelType w:val="hybridMultilevel"/>
    <w:tmpl w:val="152C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B083F"/>
    <w:multiLevelType w:val="hybridMultilevel"/>
    <w:tmpl w:val="04AA4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B6298"/>
    <w:multiLevelType w:val="hybridMultilevel"/>
    <w:tmpl w:val="7F00A83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87830"/>
    <w:multiLevelType w:val="hybridMultilevel"/>
    <w:tmpl w:val="26F4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536010"/>
    <w:multiLevelType w:val="hybridMultilevel"/>
    <w:tmpl w:val="807C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F2216E">
      <w:start w:val="14"/>
      <w:numFmt w:val="bullet"/>
      <w:lvlText w:val="-"/>
      <w:lvlJc w:val="left"/>
      <w:pPr>
        <w:ind w:left="1353" w:hanging="360"/>
      </w:pPr>
      <w:rPr>
        <w:rFonts w:ascii="Cambria" w:eastAsia="Times New Roman" w:hAnsi="Cambria" w:cs="Tahoma" w:hint="default"/>
        <w:lang w:val="en-U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13"/>
  </w:num>
  <w:num w:numId="8">
    <w:abstractNumId w:val="14"/>
  </w:num>
  <w:num w:numId="9">
    <w:abstractNumId w:val="26"/>
  </w:num>
  <w:num w:numId="10">
    <w:abstractNumId w:val="22"/>
  </w:num>
  <w:num w:numId="11">
    <w:abstractNumId w:val="15"/>
  </w:num>
  <w:num w:numId="12">
    <w:abstractNumId w:val="24"/>
  </w:num>
  <w:num w:numId="13">
    <w:abstractNumId w:val="2"/>
  </w:num>
  <w:num w:numId="14">
    <w:abstractNumId w:val="6"/>
  </w:num>
  <w:num w:numId="15">
    <w:abstractNumId w:val="19"/>
  </w:num>
  <w:num w:numId="16">
    <w:abstractNumId w:val="23"/>
  </w:num>
  <w:num w:numId="17">
    <w:abstractNumId w:val="4"/>
  </w:num>
  <w:num w:numId="18">
    <w:abstractNumId w:val="9"/>
  </w:num>
  <w:num w:numId="19">
    <w:abstractNumId w:val="8"/>
  </w:num>
  <w:num w:numId="20">
    <w:abstractNumId w:val="21"/>
  </w:num>
  <w:num w:numId="21">
    <w:abstractNumId w:val="0"/>
  </w:num>
  <w:num w:numId="22">
    <w:abstractNumId w:val="12"/>
  </w:num>
  <w:num w:numId="23">
    <w:abstractNumId w:val="17"/>
  </w:num>
  <w:num w:numId="24">
    <w:abstractNumId w:val="10"/>
  </w:num>
  <w:num w:numId="25">
    <w:abstractNumId w:val="18"/>
  </w:num>
  <w:num w:numId="26">
    <w:abstractNumId w:val="2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0"/>
  <w:defaultTabStop w:val="720"/>
  <w:characterSpacingControl w:val="doNotCompress"/>
  <w:hdrShapeDefaults>
    <o:shapedefaults v:ext="edit" spidmax="38913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DC8"/>
    <w:rsid w:val="000004C5"/>
    <w:rsid w:val="000041ED"/>
    <w:rsid w:val="00010D3B"/>
    <w:rsid w:val="00020319"/>
    <w:rsid w:val="00021916"/>
    <w:rsid w:val="0004445C"/>
    <w:rsid w:val="00045AA4"/>
    <w:rsid w:val="00047B5B"/>
    <w:rsid w:val="00057C13"/>
    <w:rsid w:val="00086219"/>
    <w:rsid w:val="000B488F"/>
    <w:rsid w:val="000B7EEC"/>
    <w:rsid w:val="000C08DB"/>
    <w:rsid w:val="000D0028"/>
    <w:rsid w:val="000E7412"/>
    <w:rsid w:val="000E7B30"/>
    <w:rsid w:val="00103B44"/>
    <w:rsid w:val="0010517B"/>
    <w:rsid w:val="0011182D"/>
    <w:rsid w:val="00116EA0"/>
    <w:rsid w:val="001223E5"/>
    <w:rsid w:val="00122CF0"/>
    <w:rsid w:val="00126676"/>
    <w:rsid w:val="001320C4"/>
    <w:rsid w:val="00132BE7"/>
    <w:rsid w:val="00141BD5"/>
    <w:rsid w:val="00142F48"/>
    <w:rsid w:val="00144429"/>
    <w:rsid w:val="00144471"/>
    <w:rsid w:val="00181FFB"/>
    <w:rsid w:val="00182D6A"/>
    <w:rsid w:val="00183354"/>
    <w:rsid w:val="00185435"/>
    <w:rsid w:val="00193B71"/>
    <w:rsid w:val="001A0517"/>
    <w:rsid w:val="001B0FE1"/>
    <w:rsid w:val="001B156C"/>
    <w:rsid w:val="001B3429"/>
    <w:rsid w:val="001B37D3"/>
    <w:rsid w:val="001C1B44"/>
    <w:rsid w:val="001D18A6"/>
    <w:rsid w:val="001D23AC"/>
    <w:rsid w:val="001F16A2"/>
    <w:rsid w:val="001F196F"/>
    <w:rsid w:val="001F581B"/>
    <w:rsid w:val="00206FE7"/>
    <w:rsid w:val="00214A27"/>
    <w:rsid w:val="002151DB"/>
    <w:rsid w:val="0021775A"/>
    <w:rsid w:val="00222357"/>
    <w:rsid w:val="002242E6"/>
    <w:rsid w:val="002305D6"/>
    <w:rsid w:val="002337BB"/>
    <w:rsid w:val="00233DE8"/>
    <w:rsid w:val="00240F68"/>
    <w:rsid w:val="002430C5"/>
    <w:rsid w:val="00244212"/>
    <w:rsid w:val="002765C0"/>
    <w:rsid w:val="002776ED"/>
    <w:rsid w:val="00284995"/>
    <w:rsid w:val="00292A25"/>
    <w:rsid w:val="00292D8E"/>
    <w:rsid w:val="002A0767"/>
    <w:rsid w:val="002A15E6"/>
    <w:rsid w:val="002A18A0"/>
    <w:rsid w:val="002A25DB"/>
    <w:rsid w:val="002B745F"/>
    <w:rsid w:val="002C62C3"/>
    <w:rsid w:val="002E28C3"/>
    <w:rsid w:val="002F55C5"/>
    <w:rsid w:val="00346F9A"/>
    <w:rsid w:val="00372010"/>
    <w:rsid w:val="003729D9"/>
    <w:rsid w:val="00373B3E"/>
    <w:rsid w:val="00375579"/>
    <w:rsid w:val="003A1682"/>
    <w:rsid w:val="003A7034"/>
    <w:rsid w:val="003A77A9"/>
    <w:rsid w:val="003B48E2"/>
    <w:rsid w:val="003C4A8C"/>
    <w:rsid w:val="003D4EB0"/>
    <w:rsid w:val="003D4EB6"/>
    <w:rsid w:val="003D753D"/>
    <w:rsid w:val="003E183B"/>
    <w:rsid w:val="00400260"/>
    <w:rsid w:val="00404111"/>
    <w:rsid w:val="004144BF"/>
    <w:rsid w:val="00430762"/>
    <w:rsid w:val="00451E59"/>
    <w:rsid w:val="004528A4"/>
    <w:rsid w:val="00464C82"/>
    <w:rsid w:val="00471B48"/>
    <w:rsid w:val="004775B2"/>
    <w:rsid w:val="0049246D"/>
    <w:rsid w:val="004B1272"/>
    <w:rsid w:val="004B5A07"/>
    <w:rsid w:val="004C6663"/>
    <w:rsid w:val="004C69D8"/>
    <w:rsid w:val="004D7BD4"/>
    <w:rsid w:val="004E215A"/>
    <w:rsid w:val="004E6F9A"/>
    <w:rsid w:val="004F26BE"/>
    <w:rsid w:val="004F5EC0"/>
    <w:rsid w:val="00511C6B"/>
    <w:rsid w:val="00512091"/>
    <w:rsid w:val="00516E58"/>
    <w:rsid w:val="0052401A"/>
    <w:rsid w:val="0053164C"/>
    <w:rsid w:val="005365ED"/>
    <w:rsid w:val="00563F2E"/>
    <w:rsid w:val="0057049A"/>
    <w:rsid w:val="0058684C"/>
    <w:rsid w:val="005964BD"/>
    <w:rsid w:val="005A628E"/>
    <w:rsid w:val="005B1CF8"/>
    <w:rsid w:val="005C0000"/>
    <w:rsid w:val="005C3C34"/>
    <w:rsid w:val="005D075D"/>
    <w:rsid w:val="005D3645"/>
    <w:rsid w:val="005D658F"/>
    <w:rsid w:val="005E0093"/>
    <w:rsid w:val="0061045C"/>
    <w:rsid w:val="00615403"/>
    <w:rsid w:val="00620F56"/>
    <w:rsid w:val="00631C4A"/>
    <w:rsid w:val="00632724"/>
    <w:rsid w:val="00641F80"/>
    <w:rsid w:val="006720CD"/>
    <w:rsid w:val="00673887"/>
    <w:rsid w:val="0067677C"/>
    <w:rsid w:val="0068250E"/>
    <w:rsid w:val="0069233E"/>
    <w:rsid w:val="006A2AB7"/>
    <w:rsid w:val="006B727D"/>
    <w:rsid w:val="006C6CBB"/>
    <w:rsid w:val="006D6724"/>
    <w:rsid w:val="00720BA4"/>
    <w:rsid w:val="00723D1C"/>
    <w:rsid w:val="00725390"/>
    <w:rsid w:val="007478C0"/>
    <w:rsid w:val="0075298F"/>
    <w:rsid w:val="007708E6"/>
    <w:rsid w:val="00773008"/>
    <w:rsid w:val="007830A8"/>
    <w:rsid w:val="0079428D"/>
    <w:rsid w:val="00796384"/>
    <w:rsid w:val="007B6B48"/>
    <w:rsid w:val="007C0A1B"/>
    <w:rsid w:val="007C0B86"/>
    <w:rsid w:val="007D0BA4"/>
    <w:rsid w:val="007D4F3C"/>
    <w:rsid w:val="007D556E"/>
    <w:rsid w:val="007D6509"/>
    <w:rsid w:val="007E2D19"/>
    <w:rsid w:val="007F3D37"/>
    <w:rsid w:val="00800DC3"/>
    <w:rsid w:val="0080309C"/>
    <w:rsid w:val="00805B84"/>
    <w:rsid w:val="00807295"/>
    <w:rsid w:val="00813240"/>
    <w:rsid w:val="0082075C"/>
    <w:rsid w:val="00823223"/>
    <w:rsid w:val="008270CD"/>
    <w:rsid w:val="008402B4"/>
    <w:rsid w:val="00842408"/>
    <w:rsid w:val="0086620B"/>
    <w:rsid w:val="008676CA"/>
    <w:rsid w:val="00876264"/>
    <w:rsid w:val="00877B5F"/>
    <w:rsid w:val="00882CF8"/>
    <w:rsid w:val="0088783E"/>
    <w:rsid w:val="00894F78"/>
    <w:rsid w:val="0089750F"/>
    <w:rsid w:val="008B6781"/>
    <w:rsid w:val="008D2207"/>
    <w:rsid w:val="008D252A"/>
    <w:rsid w:val="008D6805"/>
    <w:rsid w:val="008E3F0D"/>
    <w:rsid w:val="008E7690"/>
    <w:rsid w:val="0090469F"/>
    <w:rsid w:val="00916C78"/>
    <w:rsid w:val="009235CE"/>
    <w:rsid w:val="009244A4"/>
    <w:rsid w:val="00927E36"/>
    <w:rsid w:val="009356D3"/>
    <w:rsid w:val="00943641"/>
    <w:rsid w:val="00955581"/>
    <w:rsid w:val="009571E8"/>
    <w:rsid w:val="00961CDE"/>
    <w:rsid w:val="00990D70"/>
    <w:rsid w:val="00993BAD"/>
    <w:rsid w:val="009B2722"/>
    <w:rsid w:val="009C7603"/>
    <w:rsid w:val="009D2A76"/>
    <w:rsid w:val="009E65FD"/>
    <w:rsid w:val="009F1B8C"/>
    <w:rsid w:val="00A0423B"/>
    <w:rsid w:val="00A24C68"/>
    <w:rsid w:val="00A271A8"/>
    <w:rsid w:val="00A27E93"/>
    <w:rsid w:val="00A334F8"/>
    <w:rsid w:val="00A35F29"/>
    <w:rsid w:val="00A37177"/>
    <w:rsid w:val="00A4370C"/>
    <w:rsid w:val="00A43810"/>
    <w:rsid w:val="00A47BBE"/>
    <w:rsid w:val="00A543D4"/>
    <w:rsid w:val="00A73F4D"/>
    <w:rsid w:val="00A748E7"/>
    <w:rsid w:val="00A8106F"/>
    <w:rsid w:val="00A94A3F"/>
    <w:rsid w:val="00A9758D"/>
    <w:rsid w:val="00AA25E3"/>
    <w:rsid w:val="00AC201B"/>
    <w:rsid w:val="00AC2149"/>
    <w:rsid w:val="00AE0EDA"/>
    <w:rsid w:val="00AE5128"/>
    <w:rsid w:val="00AE69FC"/>
    <w:rsid w:val="00AE7E5A"/>
    <w:rsid w:val="00AF0F2F"/>
    <w:rsid w:val="00AF732A"/>
    <w:rsid w:val="00B07F9F"/>
    <w:rsid w:val="00B12FF7"/>
    <w:rsid w:val="00B2285A"/>
    <w:rsid w:val="00B360C8"/>
    <w:rsid w:val="00B37E36"/>
    <w:rsid w:val="00B4540A"/>
    <w:rsid w:val="00B45F91"/>
    <w:rsid w:val="00B5628B"/>
    <w:rsid w:val="00B62DE9"/>
    <w:rsid w:val="00B669F6"/>
    <w:rsid w:val="00B67F19"/>
    <w:rsid w:val="00B75B1F"/>
    <w:rsid w:val="00B833E4"/>
    <w:rsid w:val="00B84A35"/>
    <w:rsid w:val="00B91C92"/>
    <w:rsid w:val="00B920C0"/>
    <w:rsid w:val="00BB0AB8"/>
    <w:rsid w:val="00BB1DFC"/>
    <w:rsid w:val="00BB30BE"/>
    <w:rsid w:val="00BC2849"/>
    <w:rsid w:val="00BC5238"/>
    <w:rsid w:val="00BE7CF1"/>
    <w:rsid w:val="00BF34C3"/>
    <w:rsid w:val="00BF646D"/>
    <w:rsid w:val="00C027BA"/>
    <w:rsid w:val="00C05EEE"/>
    <w:rsid w:val="00C10235"/>
    <w:rsid w:val="00C17200"/>
    <w:rsid w:val="00C179A9"/>
    <w:rsid w:val="00C23FAE"/>
    <w:rsid w:val="00C26C4A"/>
    <w:rsid w:val="00C32E07"/>
    <w:rsid w:val="00C36421"/>
    <w:rsid w:val="00C36ABA"/>
    <w:rsid w:val="00C63769"/>
    <w:rsid w:val="00C81D00"/>
    <w:rsid w:val="00C86795"/>
    <w:rsid w:val="00C95C5A"/>
    <w:rsid w:val="00C978A7"/>
    <w:rsid w:val="00CA2267"/>
    <w:rsid w:val="00CB22ED"/>
    <w:rsid w:val="00CB6385"/>
    <w:rsid w:val="00CB78ED"/>
    <w:rsid w:val="00CC25AB"/>
    <w:rsid w:val="00CC2E13"/>
    <w:rsid w:val="00CC7F23"/>
    <w:rsid w:val="00CE1FE6"/>
    <w:rsid w:val="00CE2575"/>
    <w:rsid w:val="00CE2815"/>
    <w:rsid w:val="00CE3165"/>
    <w:rsid w:val="00D07DF3"/>
    <w:rsid w:val="00D115CE"/>
    <w:rsid w:val="00D12DB2"/>
    <w:rsid w:val="00D14F55"/>
    <w:rsid w:val="00D41155"/>
    <w:rsid w:val="00D42061"/>
    <w:rsid w:val="00D620A3"/>
    <w:rsid w:val="00D83E31"/>
    <w:rsid w:val="00D952BA"/>
    <w:rsid w:val="00D95B59"/>
    <w:rsid w:val="00DA4D7C"/>
    <w:rsid w:val="00DA7DC8"/>
    <w:rsid w:val="00DC45E1"/>
    <w:rsid w:val="00DD2ACE"/>
    <w:rsid w:val="00DD6189"/>
    <w:rsid w:val="00DE3514"/>
    <w:rsid w:val="00DE5E0F"/>
    <w:rsid w:val="00DF3494"/>
    <w:rsid w:val="00E04305"/>
    <w:rsid w:val="00E1215D"/>
    <w:rsid w:val="00E20020"/>
    <w:rsid w:val="00E22BE3"/>
    <w:rsid w:val="00E23D46"/>
    <w:rsid w:val="00E36553"/>
    <w:rsid w:val="00E36C72"/>
    <w:rsid w:val="00E4170B"/>
    <w:rsid w:val="00E41ED9"/>
    <w:rsid w:val="00E46CA8"/>
    <w:rsid w:val="00E511F1"/>
    <w:rsid w:val="00E52806"/>
    <w:rsid w:val="00E54598"/>
    <w:rsid w:val="00E804FF"/>
    <w:rsid w:val="00E92AE1"/>
    <w:rsid w:val="00E92CC1"/>
    <w:rsid w:val="00EC40CF"/>
    <w:rsid w:val="00ED650D"/>
    <w:rsid w:val="00EE1103"/>
    <w:rsid w:val="00EE1C88"/>
    <w:rsid w:val="00EE1D1F"/>
    <w:rsid w:val="00EE512F"/>
    <w:rsid w:val="00EF1459"/>
    <w:rsid w:val="00EF5A10"/>
    <w:rsid w:val="00F12B00"/>
    <w:rsid w:val="00F22AFA"/>
    <w:rsid w:val="00F244BC"/>
    <w:rsid w:val="00F33592"/>
    <w:rsid w:val="00F366C4"/>
    <w:rsid w:val="00F438C8"/>
    <w:rsid w:val="00F466FF"/>
    <w:rsid w:val="00F67F58"/>
    <w:rsid w:val="00F70A53"/>
    <w:rsid w:val="00F70AAC"/>
    <w:rsid w:val="00F7190C"/>
    <w:rsid w:val="00F7198D"/>
    <w:rsid w:val="00F73F78"/>
    <w:rsid w:val="00F74825"/>
    <w:rsid w:val="00F74A55"/>
    <w:rsid w:val="00F863D1"/>
    <w:rsid w:val="00F9121E"/>
    <w:rsid w:val="00F93489"/>
    <w:rsid w:val="00F94FBE"/>
    <w:rsid w:val="00FA3324"/>
    <w:rsid w:val="00FA4A05"/>
    <w:rsid w:val="00FB74D0"/>
    <w:rsid w:val="00FC61D1"/>
    <w:rsid w:val="00FE5AC2"/>
    <w:rsid w:val="00FF0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1409812B"/>
  <w15:docId w15:val="{86F38837-B694-4C92-BFAF-15F7AF91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D6A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customStyle="1" w:styleId="Default">
    <w:name w:val="Default"/>
    <w:rsid w:val="00DA7DC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7DC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B4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1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5E6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5E6"/>
    <w:rPr>
      <w:b/>
      <w:bCs/>
      <w:lang w:val="nl-NL"/>
    </w:rPr>
  </w:style>
  <w:style w:type="paragraph" w:styleId="NormalWeb">
    <w:name w:val="Normal (Web)"/>
    <w:basedOn w:val="Normal"/>
    <w:uiPriority w:val="99"/>
    <w:unhideWhenUsed/>
    <w:rsid w:val="005D075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table" w:styleId="TableGrid">
    <w:name w:val="Table Grid"/>
    <w:basedOn w:val="LightList-Accent1"/>
    <w:uiPriority w:val="39"/>
    <w:rsid w:val="005D075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D075D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migrationcur.org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beluga.cw" TargetMode="External"/><Relationship Id="rId1" Type="http://schemas.openxmlformats.org/officeDocument/2006/relationships/hyperlink" Target="mailto:info@ribeluga.cw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migrationcur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-file\apps$\Template\1-TEMPLATE%20LETTERHEAD%20TO\KOP_Template%20nl%20-%20no%20restric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8FFB-0DFA-45D8-8109-BCFB3C8F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KOP_Template nl - no restriction</Template>
  <TotalTime>1</TotalTime>
  <Pages>1</Pages>
  <Words>137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Setprof</dc:creator>
  <cp:lastModifiedBy>Setprof</cp:lastModifiedBy>
  <cp:revision>2</cp:revision>
  <cp:lastPrinted>2016-02-13T00:56:00Z</cp:lastPrinted>
  <dcterms:created xsi:type="dcterms:W3CDTF">2026-08-10T12:05:00Z</dcterms:created>
  <dcterms:modified xsi:type="dcterms:W3CDTF">2026-08-10T12:05:00Z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